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50" w:rsidRDefault="00266A50" w:rsidP="00875860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الحب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الاعمى</w:t>
      </w:r>
    </w:p>
    <w:p w:rsidR="00266A50" w:rsidRDefault="00266A50" w:rsidP="002163C1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مقال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عشرة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اجزاء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2163C1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الجزء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15612B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( 1 ) </w:t>
      </w:r>
      <w:r>
        <w:rPr>
          <w:rFonts w:hint="cs"/>
          <w:b/>
          <w:bCs/>
          <w:sz w:val="32"/>
          <w:szCs w:val="32"/>
          <w:rtl/>
          <w:lang w:bidi="ar-JO"/>
        </w:rPr>
        <w:t>الحب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درجات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يبدأ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بالاعجاب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وينتهي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بالعشق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والغرام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حالات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معينه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يتحول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أعمى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الحبيب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فالعاشق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يتورع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تفضيل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المحبوب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نفسه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مصالحه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الخاصه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يتغاضى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افعاله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مهما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بلغت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مساوؤها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وقاحتها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خروجها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حدود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الادب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والخلق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والقوانين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العامه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تعارف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البشر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العلاقة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الولايات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المتحده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والكيان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الادارات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المتعاقبه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تقف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جانب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العدو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وحزم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وتؤكد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مناسبه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وتمده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وسائل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الحياه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وترفع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الفيتو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وجه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قرار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يوجه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اللوم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يدين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احتلاله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لاراضي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أواعتداءاته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المتكرره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الاطفال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والنساء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انتهاكة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للمقدسات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الاسلامية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والمسيحيه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تنكره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المواثيق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والاعراف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العاشق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الولهان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ولكن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لماذا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الاعمى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F61553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الاجابة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السؤال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تتطلب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البحث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بعمق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العلاقة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الغريبه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الشاذه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تقوم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مجملها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حساب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حقوق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اخرى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العودة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بالتاريخ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جذور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المشكله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وفهمها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جيدا</w:t>
      </w:r>
      <w:r>
        <w:rPr>
          <w:b/>
          <w:bCs/>
          <w:sz w:val="32"/>
          <w:szCs w:val="32"/>
          <w:rtl/>
          <w:lang w:bidi="ar-JO"/>
        </w:rPr>
        <w:t xml:space="preserve">, </w:t>
      </w:r>
      <w:r>
        <w:rPr>
          <w:rFonts w:hint="cs"/>
          <w:b/>
          <w:bCs/>
          <w:sz w:val="32"/>
          <w:szCs w:val="32"/>
          <w:rtl/>
          <w:lang w:bidi="ar-JO"/>
        </w:rPr>
        <w:t>فان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قراءة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التاريخ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المواعظ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والعبر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والدروس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تفيدنا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مقاومة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السرطان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ينخر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امتنا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760FE8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نغوص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التاريخ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نعرف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الصهيونية</w:t>
      </w:r>
      <w:r>
        <w:rPr>
          <w:b/>
          <w:bCs/>
          <w:sz w:val="32"/>
          <w:szCs w:val="32"/>
          <w:rtl/>
          <w:lang w:bidi="ar-JO"/>
        </w:rPr>
        <w:t xml:space="preserve"> : </w:t>
      </w:r>
      <w:r>
        <w:rPr>
          <w:rFonts w:hint="cs"/>
          <w:b/>
          <w:bCs/>
          <w:sz w:val="32"/>
          <w:szCs w:val="32"/>
          <w:rtl/>
          <w:lang w:bidi="ar-JO"/>
        </w:rPr>
        <w:t>بانها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حركة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سياسية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عنصريه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تهدف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حمل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بقاع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الهجرة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صهيون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يحمل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متاعه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ويرحل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صهيونيا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قالت</w:t>
      </w:r>
      <w:r>
        <w:rPr>
          <w:b/>
          <w:bCs/>
          <w:sz w:val="32"/>
          <w:szCs w:val="32"/>
          <w:rtl/>
          <w:lang w:bidi="ar-JO"/>
        </w:rPr>
        <w:t xml:space="preserve"> "</w:t>
      </w:r>
      <w:r>
        <w:rPr>
          <w:rFonts w:hint="cs"/>
          <w:b/>
          <w:bCs/>
          <w:sz w:val="32"/>
          <w:szCs w:val="32"/>
          <w:rtl/>
          <w:lang w:bidi="ar-JO"/>
        </w:rPr>
        <w:t>جولدا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مائير</w:t>
      </w:r>
      <w:r>
        <w:rPr>
          <w:b/>
          <w:bCs/>
          <w:sz w:val="32"/>
          <w:szCs w:val="32"/>
          <w:rtl/>
          <w:lang w:bidi="ar-JO"/>
        </w:rPr>
        <w:t xml:space="preserve"> " !!!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ولتحقيق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فانها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تستعمل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الوسائل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العسكريه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والسياسيه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والاقتصاديه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بما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الوسائل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الااخلاقيه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لتحقيق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الهدف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؟؟؟</w:t>
      </w:r>
    </w:p>
    <w:p w:rsidR="00266A50" w:rsidRDefault="00266A50" w:rsidP="00760FE8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ليست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المصالح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وحدها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السبب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الحب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فالمصالح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تتغير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والعلاقات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تتبدل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العلاقه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تنبع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عقيدة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منحرفه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تقوم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اوهام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تحريفها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وفبركتها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لتحقيق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الهدف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 ----</w:t>
      </w:r>
    </w:p>
    <w:p w:rsidR="00266A50" w:rsidRDefault="00266A50" w:rsidP="00760FE8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>*****</w:t>
      </w:r>
    </w:p>
    <w:p w:rsidR="00266A50" w:rsidRDefault="00266A50" w:rsidP="002163C1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( 2 ) </w:t>
      </w:r>
      <w:r>
        <w:rPr>
          <w:rFonts w:hint="cs"/>
          <w:b/>
          <w:bCs/>
          <w:sz w:val="32"/>
          <w:szCs w:val="32"/>
          <w:rtl/>
          <w:lang w:bidi="ar-JO"/>
        </w:rPr>
        <w:t>منذ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فجر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التاريخ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والعلاقة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اوروبا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تقوم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الكراهية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والحقد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والحروب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والاقتتال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والتآمر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فالكراهية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الطرفين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متأصلة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بعث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رسولا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, (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نعلم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يعقوب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السلام</w:t>
      </w:r>
      <w:r>
        <w:rPr>
          <w:b/>
          <w:bCs/>
          <w:sz w:val="32"/>
          <w:szCs w:val="32"/>
          <w:rtl/>
          <w:lang w:bidi="ar-JO"/>
        </w:rPr>
        <w:t xml:space="preserve"> )  , </w:t>
      </w:r>
      <w:r>
        <w:rPr>
          <w:rFonts w:hint="cs"/>
          <w:b/>
          <w:bCs/>
          <w:sz w:val="32"/>
          <w:szCs w:val="32"/>
          <w:rtl/>
          <w:lang w:bidi="ar-JO"/>
        </w:rPr>
        <w:t>وحتى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ذلك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ولكننا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سنبدأ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رسالة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جاءت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خاصه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آمنت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برسالة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الحواريون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أتباع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والغالبية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كفروا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برسالته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وحرضوا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وتآمروا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صلبه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مع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حاكم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الروماني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آنذاك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بيلاطس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البنطي</w:t>
      </w:r>
      <w:r>
        <w:rPr>
          <w:b/>
          <w:bCs/>
          <w:sz w:val="32"/>
          <w:szCs w:val="32"/>
          <w:rtl/>
          <w:lang w:bidi="ar-JO"/>
        </w:rPr>
        <w:t xml:space="preserve"> " 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القيصر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اغسطس</w:t>
      </w:r>
      <w:r>
        <w:rPr>
          <w:b/>
          <w:bCs/>
          <w:sz w:val="32"/>
          <w:szCs w:val="32"/>
          <w:rtl/>
          <w:lang w:bidi="ar-JO"/>
        </w:rPr>
        <w:t xml:space="preserve"> , ( 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قتلوه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صلبوه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شبه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)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نعتقد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نحن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تآمروا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صلب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الشبيه</w:t>
      </w:r>
      <w:r>
        <w:rPr>
          <w:b/>
          <w:bCs/>
          <w:sz w:val="32"/>
          <w:szCs w:val="32"/>
          <w:rtl/>
          <w:lang w:bidi="ar-JO"/>
        </w:rPr>
        <w:t xml:space="preserve">  ,  </w:t>
      </w:r>
      <w:r>
        <w:rPr>
          <w:rFonts w:hint="cs"/>
          <w:b/>
          <w:bCs/>
          <w:sz w:val="32"/>
          <w:szCs w:val="32"/>
          <w:rtl/>
          <w:lang w:bidi="ar-JO"/>
        </w:rPr>
        <w:t>فالنصارى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اتباع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يحملون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.</w:t>
      </w:r>
    </w:p>
    <w:p w:rsidR="00266A50" w:rsidRDefault="00266A50" w:rsidP="00AB43DB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70 </w:t>
      </w:r>
      <w:r>
        <w:rPr>
          <w:rFonts w:hint="cs"/>
          <w:b/>
          <w:bCs/>
          <w:sz w:val="32"/>
          <w:szCs w:val="32"/>
          <w:rtl/>
          <w:lang w:bidi="ar-JO"/>
        </w:rPr>
        <w:t>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سيطر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الحاكم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الروماني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بومباي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وجعل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مقاطعة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رومانيه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فقام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تيتوس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قواده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بهدم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مذبحة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كبيره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.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132 – 135 </w:t>
      </w:r>
      <w:r>
        <w:rPr>
          <w:rFonts w:hint="cs"/>
          <w:b/>
          <w:bCs/>
          <w:sz w:val="32"/>
          <w:szCs w:val="32"/>
          <w:rtl/>
          <w:lang w:bidi="ar-JO"/>
        </w:rPr>
        <w:t>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قام</w:t>
      </w:r>
      <w:r>
        <w:rPr>
          <w:b/>
          <w:bCs/>
          <w:sz w:val="32"/>
          <w:szCs w:val="32"/>
          <w:rtl/>
          <w:lang w:bidi="ar-JO"/>
        </w:rPr>
        <w:t xml:space="preserve"> "</w:t>
      </w:r>
      <w:r>
        <w:rPr>
          <w:rFonts w:hint="cs"/>
          <w:b/>
          <w:bCs/>
          <w:sz w:val="32"/>
          <w:szCs w:val="32"/>
          <w:rtl/>
          <w:lang w:bidi="ar-JO"/>
        </w:rPr>
        <w:t>ايليا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هدريان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القائد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الروماني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بتشييد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مدينة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وثنية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انقاض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سماها</w:t>
      </w:r>
      <w:r>
        <w:rPr>
          <w:b/>
          <w:bCs/>
          <w:sz w:val="32"/>
          <w:szCs w:val="32"/>
          <w:rtl/>
          <w:lang w:bidi="ar-JO"/>
        </w:rPr>
        <w:t xml:space="preserve">  " </w:t>
      </w:r>
      <w:r>
        <w:rPr>
          <w:rFonts w:hint="cs"/>
          <w:b/>
          <w:bCs/>
          <w:sz w:val="32"/>
          <w:szCs w:val="32"/>
          <w:rtl/>
          <w:lang w:bidi="ar-JO"/>
        </w:rPr>
        <w:t>كولونيا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ايليا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كابوتاليا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نسبة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اسمه</w:t>
      </w:r>
      <w:r>
        <w:rPr>
          <w:b/>
          <w:bCs/>
          <w:sz w:val="32"/>
          <w:szCs w:val="32"/>
          <w:rtl/>
          <w:lang w:bidi="ar-JO"/>
        </w:rPr>
        <w:t xml:space="preserve"> .  </w:t>
      </w:r>
      <w:r>
        <w:rPr>
          <w:rFonts w:hint="cs"/>
          <w:b/>
          <w:bCs/>
          <w:sz w:val="32"/>
          <w:szCs w:val="32"/>
          <w:rtl/>
          <w:lang w:bidi="ar-JO"/>
        </w:rPr>
        <w:t>واسم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ايلياء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ورد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الوثيقة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العمريه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دونت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استلام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مفاتيح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المدينه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الخيفة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المسلم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عمر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الخطاب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رضي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وكان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شروط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وثيقة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التسليم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الحاكم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الروماني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يسمح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بدخول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فيها</w:t>
      </w:r>
      <w:r>
        <w:rPr>
          <w:b/>
          <w:bCs/>
          <w:sz w:val="32"/>
          <w:szCs w:val="32"/>
          <w:rtl/>
          <w:lang w:bidi="ar-JO"/>
        </w:rPr>
        <w:t xml:space="preserve">  . 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324 </w:t>
      </w:r>
      <w:r>
        <w:rPr>
          <w:rFonts w:hint="cs"/>
          <w:b/>
          <w:bCs/>
          <w:sz w:val="32"/>
          <w:szCs w:val="32"/>
          <w:rtl/>
          <w:lang w:bidi="ar-JO"/>
        </w:rPr>
        <w:t>م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أصبحت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الديانة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الرسميه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للرومان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تنصر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القيصر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قسطنطين</w:t>
      </w:r>
      <w:r>
        <w:rPr>
          <w:b/>
          <w:bCs/>
          <w:sz w:val="32"/>
          <w:szCs w:val="32"/>
          <w:rtl/>
          <w:lang w:bidi="ar-JO"/>
        </w:rPr>
        <w:t xml:space="preserve"> " ,  </w:t>
      </w:r>
      <w:r>
        <w:rPr>
          <w:rFonts w:hint="cs"/>
          <w:b/>
          <w:bCs/>
          <w:sz w:val="32"/>
          <w:szCs w:val="32"/>
          <w:rtl/>
          <w:lang w:bidi="ar-JO"/>
        </w:rPr>
        <w:t>وفرض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النصرانيه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رعايا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الامبراطورية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الرومانيه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تأكدت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الهوية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الجديدة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عندما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قامت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الملكة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هيلانه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الامبراطور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335 </w:t>
      </w:r>
      <w:r>
        <w:rPr>
          <w:rFonts w:hint="cs"/>
          <w:b/>
          <w:bCs/>
          <w:sz w:val="32"/>
          <w:szCs w:val="32"/>
          <w:rtl/>
          <w:lang w:bidi="ar-JO"/>
        </w:rPr>
        <w:t>م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بالايعاز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ببناء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كنيسة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القيامة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وعدة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كنائس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اخرى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عندها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بدأ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جديد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الكراهية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واوروبا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المره</w:t>
      </w:r>
      <w:r>
        <w:rPr>
          <w:b/>
          <w:bCs/>
          <w:sz w:val="32"/>
          <w:szCs w:val="32"/>
          <w:rtl/>
          <w:lang w:bidi="ar-JO"/>
        </w:rPr>
        <w:t xml:space="preserve"> .</w:t>
      </w:r>
    </w:p>
    <w:p w:rsidR="00266A50" w:rsidRDefault="00266A50" w:rsidP="005A7CD3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القرن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العاشر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الميلادي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هاجر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متفرقين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البلاد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الجزيره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الشام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هاجر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البلاد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الواقعه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بحر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قزوين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فاعتنق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سكان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المناطق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الاوروبيين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الاسيويين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هاجروا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المناطق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سابقا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وعرف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المناطق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بيهود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الخزر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اطلق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لاحقا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الاشكناز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الشرقيين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ليسوا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احفاد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يعقوب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السلام</w:t>
      </w:r>
      <w:r>
        <w:rPr>
          <w:b/>
          <w:bCs/>
          <w:sz w:val="32"/>
          <w:szCs w:val="32"/>
          <w:rtl/>
          <w:lang w:bidi="ar-JO"/>
        </w:rPr>
        <w:t xml:space="preserve"> )  , </w:t>
      </w:r>
      <w:r>
        <w:rPr>
          <w:rFonts w:hint="cs"/>
          <w:b/>
          <w:bCs/>
          <w:sz w:val="32"/>
          <w:szCs w:val="32"/>
          <w:rtl/>
          <w:lang w:bidi="ar-JO"/>
        </w:rPr>
        <w:t>وكانت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نسبتهم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حوالي</w:t>
      </w:r>
      <w:r>
        <w:rPr>
          <w:b/>
          <w:bCs/>
          <w:sz w:val="32"/>
          <w:szCs w:val="32"/>
          <w:rtl/>
          <w:lang w:bidi="ar-JO"/>
        </w:rPr>
        <w:t xml:space="preserve"> 85%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مجمل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والباقي</w:t>
      </w:r>
      <w:r>
        <w:rPr>
          <w:b/>
          <w:bCs/>
          <w:sz w:val="32"/>
          <w:szCs w:val="32"/>
          <w:rtl/>
          <w:lang w:bidi="ar-JO"/>
        </w:rPr>
        <w:t xml:space="preserve"> 15% </w:t>
      </w:r>
      <w:r>
        <w:rPr>
          <w:rFonts w:hint="cs"/>
          <w:b/>
          <w:bCs/>
          <w:sz w:val="32"/>
          <w:szCs w:val="32"/>
          <w:rtl/>
          <w:lang w:bidi="ar-JO"/>
        </w:rPr>
        <w:t>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السفرديم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وعرفوا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الاوروبيين</w:t>
      </w:r>
      <w:r>
        <w:rPr>
          <w:b/>
          <w:bCs/>
          <w:sz w:val="32"/>
          <w:szCs w:val="32"/>
          <w:rtl/>
          <w:lang w:bidi="ar-JO"/>
        </w:rPr>
        <w:t xml:space="preserve"> , (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الاصليون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ابناء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يعقوب</w:t>
      </w:r>
      <w:r>
        <w:rPr>
          <w:b/>
          <w:bCs/>
          <w:sz w:val="32"/>
          <w:szCs w:val="32"/>
          <w:rtl/>
          <w:lang w:bidi="ar-JO"/>
        </w:rPr>
        <w:t xml:space="preserve"> )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هناك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نسبة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ضئيله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الفلاشا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افارقه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اثيوبيا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2163C1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ظلت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الكراهية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مستمره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والنصارى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بسبب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اعتقادهم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بصلب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وبسبب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الخلفيه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الاخلاقيه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يثيرونه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مكائد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واستغلال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الآخر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طريق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التعاطي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بالربا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والفساد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واشاعة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الفتن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الفرس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والروم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2163C1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>****</w:t>
      </w:r>
    </w:p>
    <w:p w:rsidR="00266A50" w:rsidRPr="00B73536" w:rsidRDefault="00266A50" w:rsidP="002163C1">
      <w:pPr>
        <w:jc w:val="right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( 3 )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ثم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حدث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تطور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كبير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الكراهية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سنة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>1</w:t>
      </w:r>
      <w:r w:rsidRPr="00B73536">
        <w:rPr>
          <w:b/>
          <w:bCs/>
          <w:sz w:val="32"/>
          <w:szCs w:val="32"/>
          <w:rtl/>
          <w:lang w:bidi="ar-JO"/>
        </w:rPr>
        <w:t>290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ميلادية</w:t>
      </w:r>
      <w:r>
        <w:rPr>
          <w:b/>
          <w:bCs/>
          <w:sz w:val="32"/>
          <w:szCs w:val="32"/>
          <w:rtl/>
          <w:lang w:bidi="ar-JO"/>
        </w:rPr>
        <w:t xml:space="preserve"> ,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حيث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أمر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ملك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إنجلترا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ادوارد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الأول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بطرد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الكفار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بسبب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ايمانهم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بالمسيح</w:t>
      </w:r>
      <w:r>
        <w:rPr>
          <w:b/>
          <w:bCs/>
          <w:sz w:val="32"/>
          <w:szCs w:val="32"/>
          <w:rtl/>
          <w:lang w:bidi="ar-JO"/>
        </w:rPr>
        <w:t xml:space="preserve"> ) , 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سائر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بريطانيا،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وزادت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حدة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الاضطهاد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اوروبا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ف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سنة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 xml:space="preserve">1306 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ميلادية،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أعلن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فيليب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ملك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فرنسا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على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يهود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فرنسا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يختاروا</w:t>
      </w:r>
      <w:r>
        <w:rPr>
          <w:b/>
          <w:bCs/>
          <w:sz w:val="32"/>
          <w:szCs w:val="32"/>
          <w:rtl/>
          <w:lang w:bidi="ar-JO"/>
        </w:rPr>
        <w:t xml:space="preserve"> :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إما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الخروج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النهائي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فرنسا،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وإما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القتل،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وإما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التنصر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والدخول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دين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</w:t>
      </w:r>
      <w:r>
        <w:rPr>
          <w:rFonts w:hint="cs"/>
          <w:b/>
          <w:bCs/>
          <w:sz w:val="32"/>
          <w:szCs w:val="32"/>
          <w:rtl/>
          <w:lang w:bidi="ar-JO"/>
        </w:rPr>
        <w:t>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وعندها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انقسم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فريقين</w:t>
      </w:r>
      <w:r>
        <w:rPr>
          <w:b/>
          <w:bCs/>
          <w:sz w:val="32"/>
          <w:szCs w:val="32"/>
          <w:rtl/>
          <w:lang w:bidi="ar-JO"/>
        </w:rPr>
        <w:t xml:space="preserve"> :</w:t>
      </w:r>
      <w:r w:rsidRPr="00B73536">
        <w:rPr>
          <w:b/>
          <w:bCs/>
          <w:sz w:val="32"/>
          <w:szCs w:val="32"/>
          <w:lang w:bidi="ar-JO"/>
        </w:rPr>
        <w:t xml:space="preserve"> </w:t>
      </w:r>
    </w:p>
    <w:p w:rsidR="00266A50" w:rsidRPr="00B73536" w:rsidRDefault="00266A50" w:rsidP="00663BA5">
      <w:pPr>
        <w:jc w:val="right"/>
        <w:rPr>
          <w:b/>
          <w:bCs/>
          <w:sz w:val="32"/>
          <w:szCs w:val="32"/>
          <w:lang w:bidi="ar-JO"/>
        </w:rPr>
      </w:pPr>
      <w:r w:rsidRPr="00B73536">
        <w:rPr>
          <w:rFonts w:hint="cs"/>
          <w:b/>
          <w:bCs/>
          <w:sz w:val="32"/>
          <w:szCs w:val="32"/>
          <w:rtl/>
          <w:lang w:bidi="ar-JO"/>
        </w:rPr>
        <w:t>توجه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أحدهما</w:t>
      </w:r>
      <w:r w:rsidRPr="00B73536">
        <w:rPr>
          <w:b/>
          <w:bCs/>
          <w:sz w:val="32"/>
          <w:szCs w:val="32"/>
          <w:rtl/>
          <w:lang w:bidi="ar-JO"/>
        </w:rPr>
        <w:t xml:space="preserve">: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الأندلس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حيث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كان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المسلمون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يحكمونها،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وكانوا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المسلمين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يشتهرون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بالعدل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يمارسون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الاضطهاد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الديني،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يسمحون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للأقليات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المختلفة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بممارسه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شعائرهم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بحريه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تامه</w:t>
      </w:r>
      <w:r>
        <w:rPr>
          <w:b/>
          <w:bCs/>
          <w:sz w:val="32"/>
          <w:szCs w:val="32"/>
          <w:rtl/>
          <w:lang w:bidi="ar-JO"/>
        </w:rPr>
        <w:t xml:space="preserve"> .</w:t>
      </w:r>
    </w:p>
    <w:p w:rsidR="00266A50" w:rsidRPr="00B73536" w:rsidRDefault="00266A50" w:rsidP="008441ED">
      <w:pPr>
        <w:jc w:val="right"/>
        <w:rPr>
          <w:b/>
          <w:bCs/>
          <w:sz w:val="32"/>
          <w:szCs w:val="32"/>
          <w:lang w:bidi="ar-JO"/>
        </w:rPr>
      </w:pPr>
      <w:r w:rsidRPr="00B73536">
        <w:rPr>
          <w:rFonts w:hint="cs"/>
          <w:b/>
          <w:bCs/>
          <w:sz w:val="32"/>
          <w:szCs w:val="32"/>
          <w:rtl/>
          <w:lang w:bidi="ar-JO"/>
        </w:rPr>
        <w:t>أما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الفريق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الآخر</w:t>
      </w:r>
      <w:r w:rsidRPr="00B73536">
        <w:rPr>
          <w:b/>
          <w:bCs/>
          <w:sz w:val="32"/>
          <w:szCs w:val="32"/>
          <w:rtl/>
          <w:lang w:bidi="ar-JO"/>
        </w:rPr>
        <w:t xml:space="preserve">: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فقد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أبطن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وتحول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النصرانية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ظاهره؛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كما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أمرهم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بذلك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حاخام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فرنسا،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وظل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هذا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الفريق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الخطير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متخفيا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رداء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منهم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دخل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البلاط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الكنسي،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وترقى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المناصب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الدينية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سار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أئمة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النصارى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فرنسا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وأوروبا</w:t>
      </w:r>
      <w:r>
        <w:rPr>
          <w:b/>
          <w:bCs/>
          <w:sz w:val="32"/>
          <w:szCs w:val="32"/>
          <w:rtl/>
          <w:lang w:bidi="ar-JO"/>
        </w:rPr>
        <w:t xml:space="preserve"> -</w:t>
      </w:r>
      <w:r w:rsidRPr="00B73536">
        <w:rPr>
          <w:b/>
          <w:bCs/>
          <w:sz w:val="32"/>
          <w:szCs w:val="32"/>
          <w:lang w:bidi="ar-JO"/>
        </w:rPr>
        <w:t xml:space="preserve"> </w:t>
      </w:r>
    </w:p>
    <w:p w:rsidR="00266A50" w:rsidRDefault="00266A50" w:rsidP="008441ED">
      <w:pPr>
        <w:jc w:val="right"/>
        <w:rPr>
          <w:b/>
          <w:bCs/>
          <w:sz w:val="32"/>
          <w:szCs w:val="32"/>
          <w:rtl/>
          <w:lang w:bidi="ar-JO"/>
        </w:rPr>
      </w:pPr>
      <w:r w:rsidRPr="00B73536">
        <w:rPr>
          <w:rFonts w:hint="cs"/>
          <w:b/>
          <w:bCs/>
          <w:sz w:val="32"/>
          <w:szCs w:val="32"/>
          <w:rtl/>
          <w:lang w:bidi="ar-JO"/>
        </w:rPr>
        <w:t>وبعد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ثلاثمائة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سنة،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القرن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السادس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عشر</w:t>
      </w:r>
      <w:r>
        <w:rPr>
          <w:rFonts w:hint="cs"/>
          <w:b/>
          <w:bCs/>
          <w:sz w:val="32"/>
          <w:szCs w:val="32"/>
          <w:rtl/>
          <w:lang w:bidi="ar-JO"/>
        </w:rPr>
        <w:t>الميلادي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بعد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تغلغل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الكنسية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الرومانية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قاموا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بحركة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جريئة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جدا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تسعى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إحداث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تغيير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استراتيجي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خطير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على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الساحة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الأوروبية،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بل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والعالمية،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كانت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هذه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الحركة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تهدف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تحريف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النصرانية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المحرفة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أصلا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إلى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دين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جديد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يخدم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مصالح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،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ولكن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باسم</w:t>
      </w:r>
      <w:r w:rsidRPr="00B73536">
        <w:rPr>
          <w:b/>
          <w:bCs/>
          <w:sz w:val="32"/>
          <w:szCs w:val="32"/>
          <w:rtl/>
          <w:lang w:bidi="ar-JO"/>
        </w:rPr>
        <w:t xml:space="preserve"> </w:t>
      </w:r>
      <w:r w:rsidRPr="00B73536">
        <w:rPr>
          <w:rFonts w:hint="cs"/>
          <w:b/>
          <w:bCs/>
          <w:sz w:val="32"/>
          <w:szCs w:val="32"/>
          <w:rtl/>
          <w:lang w:bidi="ar-JO"/>
        </w:rPr>
        <w:t>النصرانية</w:t>
      </w:r>
      <w:r>
        <w:rPr>
          <w:b/>
          <w:bCs/>
          <w:sz w:val="32"/>
          <w:szCs w:val="32"/>
          <w:rtl/>
          <w:lang w:bidi="ar-JO"/>
        </w:rPr>
        <w:t xml:space="preserve"> –</w:t>
      </w:r>
    </w:p>
    <w:p w:rsidR="00266A50" w:rsidRDefault="00266A50" w:rsidP="008441ED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>****</w:t>
      </w:r>
    </w:p>
    <w:p w:rsidR="00266A50" w:rsidRDefault="00266A50" w:rsidP="00663BA5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( 4 ) </w:t>
      </w:r>
      <w:r>
        <w:rPr>
          <w:rFonts w:hint="cs"/>
          <w:b/>
          <w:bCs/>
          <w:sz w:val="32"/>
          <w:szCs w:val="32"/>
          <w:rtl/>
          <w:lang w:bidi="ar-JO"/>
        </w:rPr>
        <w:t>استغل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تنكروا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باعتناق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النصرانيه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فساد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رجال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الكنيسة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اوروبا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وسيطرة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الكنيسة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مقدرات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دنياهم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واخرتهم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بزعمهم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وذلك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بجمع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الاموال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وتكديسها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حتى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صاروا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يبيعون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صكوك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الغفران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بالمال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يرتكب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ذنبا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يستحق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العقاب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الآخره</w:t>
      </w:r>
      <w:r>
        <w:rPr>
          <w:b/>
          <w:bCs/>
          <w:sz w:val="32"/>
          <w:szCs w:val="32"/>
          <w:rtl/>
          <w:lang w:bidi="ar-JO"/>
        </w:rPr>
        <w:t xml:space="preserve">  , </w:t>
      </w:r>
      <w:r>
        <w:rPr>
          <w:rFonts w:hint="cs"/>
          <w:b/>
          <w:bCs/>
          <w:sz w:val="32"/>
          <w:szCs w:val="32"/>
          <w:rtl/>
          <w:lang w:bidi="ar-JO"/>
        </w:rPr>
        <w:t>فيمحون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ذنبه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طريق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دفع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انتشر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الفساد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الرهبان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فاختار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راهبا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مسيحيا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اصيلا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حتى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يثيروا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الريبه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والشبهات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يدعى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مارتن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لوثر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ولقنوه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يريدونه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الاصلاح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ومحاربة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فساد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رجال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الكنيسه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ووقف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القساوسة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تنصروا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اسميا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واخفوا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يهوديتهم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فكتب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الشهير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ولد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يهوديا</w:t>
      </w:r>
      <w:r>
        <w:rPr>
          <w:b/>
          <w:bCs/>
          <w:sz w:val="32"/>
          <w:szCs w:val="32"/>
          <w:rtl/>
          <w:lang w:bidi="ar-JO"/>
        </w:rPr>
        <w:t xml:space="preserve"> )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صدر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1528 . </w:t>
      </w:r>
      <w:r>
        <w:rPr>
          <w:rFonts w:hint="cs"/>
          <w:b/>
          <w:bCs/>
          <w:sz w:val="32"/>
          <w:szCs w:val="32"/>
          <w:rtl/>
          <w:lang w:bidi="ar-JO"/>
        </w:rPr>
        <w:t>وبسبب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الفساد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الكنسي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والاعلام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رواجا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كبيرا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</w:t>
      </w:r>
      <w:r>
        <w:rPr>
          <w:b/>
          <w:bCs/>
          <w:sz w:val="32"/>
          <w:szCs w:val="32"/>
          <w:rtl/>
          <w:lang w:bidi="ar-JO"/>
        </w:rPr>
        <w:t xml:space="preserve"> : (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مقدسه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شعب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المختار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واولاد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فوق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البشر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الجديد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الانجيل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محرف</w:t>
      </w:r>
      <w:r>
        <w:rPr>
          <w:b/>
          <w:bCs/>
          <w:sz w:val="32"/>
          <w:szCs w:val="32"/>
          <w:rtl/>
          <w:lang w:bidi="ar-JO"/>
        </w:rPr>
        <w:t xml:space="preserve"> ) </w:t>
      </w:r>
      <w:r>
        <w:rPr>
          <w:rFonts w:hint="cs"/>
          <w:b/>
          <w:bCs/>
          <w:sz w:val="32"/>
          <w:szCs w:val="32"/>
          <w:rtl/>
          <w:lang w:bidi="ar-JO"/>
        </w:rPr>
        <w:t>بينما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القديم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التوراه</w:t>
      </w:r>
      <w:r>
        <w:rPr>
          <w:b/>
          <w:bCs/>
          <w:sz w:val="32"/>
          <w:szCs w:val="32"/>
          <w:rtl/>
          <w:lang w:bidi="ar-JO"/>
        </w:rPr>
        <w:t xml:space="preserve"> ) </w:t>
      </w:r>
      <w:r>
        <w:rPr>
          <w:rFonts w:hint="cs"/>
          <w:b/>
          <w:bCs/>
          <w:sz w:val="32"/>
          <w:szCs w:val="32"/>
          <w:rtl/>
          <w:lang w:bidi="ar-JO"/>
        </w:rPr>
        <w:t>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السليم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تحريف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ادعاه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مارتن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لوثر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ناصره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المتنكرين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المعارضه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للكنيسة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ولممارسات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رجال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ووقف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الاصلاح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لتحقيق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مآربهم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الخاصه</w:t>
      </w:r>
      <w:r>
        <w:rPr>
          <w:b/>
          <w:bCs/>
          <w:sz w:val="32"/>
          <w:szCs w:val="32"/>
          <w:rtl/>
          <w:lang w:bidi="ar-JO"/>
        </w:rPr>
        <w:t xml:space="preserve"> ----</w:t>
      </w:r>
    </w:p>
    <w:p w:rsidR="00266A50" w:rsidRDefault="00266A50" w:rsidP="00374175">
      <w:pPr>
        <w:jc w:val="right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الاخطر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ذلك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يهمنا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بشكل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خاص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مارتن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لوثر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ادعوا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ينزل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ليقيم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العدل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دولة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– </w:t>
      </w:r>
      <w:r>
        <w:rPr>
          <w:rFonts w:hint="cs"/>
          <w:b/>
          <w:bCs/>
          <w:sz w:val="32"/>
          <w:szCs w:val="32"/>
          <w:rtl/>
          <w:lang w:bidi="ar-JO"/>
        </w:rPr>
        <w:t>ويجب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مساعدتهم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نشأت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الدينيه</w:t>
      </w:r>
      <w:r>
        <w:rPr>
          <w:b/>
          <w:bCs/>
          <w:sz w:val="32"/>
          <w:szCs w:val="32"/>
          <w:rtl/>
          <w:lang w:bidi="ar-JO"/>
        </w:rPr>
        <w:t xml:space="preserve">  --- </w:t>
      </w:r>
      <w:r>
        <w:rPr>
          <w:rFonts w:hint="cs"/>
          <w:b/>
          <w:bCs/>
          <w:sz w:val="32"/>
          <w:szCs w:val="32"/>
          <w:rtl/>
          <w:lang w:bidi="ar-JO"/>
        </w:rPr>
        <w:t>هكذا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زرع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الافكار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عقل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الراهب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رواجا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كبيرا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اتباعه</w:t>
      </w:r>
      <w:r>
        <w:rPr>
          <w:b/>
          <w:bCs/>
          <w:sz w:val="32"/>
          <w:szCs w:val="32"/>
          <w:rtl/>
          <w:lang w:bidi="ar-JO"/>
        </w:rPr>
        <w:t xml:space="preserve">  "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أي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المعارضون</w:t>
      </w:r>
      <w:r>
        <w:rPr>
          <w:b/>
          <w:bCs/>
          <w:sz w:val="32"/>
          <w:szCs w:val="32"/>
          <w:rtl/>
          <w:lang w:bidi="ar-JO"/>
        </w:rPr>
        <w:t xml:space="preserve"> --- </w:t>
      </w:r>
      <w:r>
        <w:rPr>
          <w:rFonts w:hint="cs"/>
          <w:b/>
          <w:bCs/>
          <w:sz w:val="32"/>
          <w:szCs w:val="32"/>
          <w:rtl/>
          <w:lang w:bidi="ar-JO"/>
        </w:rPr>
        <w:t>وهذه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فقره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كتابه</w:t>
      </w:r>
      <w:r>
        <w:rPr>
          <w:b/>
          <w:bCs/>
          <w:sz w:val="32"/>
          <w:szCs w:val="32"/>
          <w:rtl/>
          <w:lang w:bidi="ar-JO"/>
        </w:rPr>
        <w:t xml:space="preserve"> , : (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روح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شاءت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تنزل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اسفار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المقدس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طريق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وحدهم</w:t>
      </w:r>
      <w:r>
        <w:rPr>
          <w:b/>
          <w:bCs/>
          <w:sz w:val="32"/>
          <w:szCs w:val="32"/>
          <w:rtl/>
          <w:lang w:bidi="ar-JO"/>
        </w:rPr>
        <w:t xml:space="preserve"> ,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أبناء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ونحن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الضيوف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الغرباء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وعلينا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نحن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النصارى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نرضى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بأن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نكون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كالكلاب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تأكل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فتات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اسيادها</w:t>
      </w:r>
      <w:r>
        <w:rPr>
          <w:b/>
          <w:bCs/>
          <w:sz w:val="32"/>
          <w:szCs w:val="32"/>
          <w:rtl/>
          <w:lang w:bidi="ar-JO"/>
        </w:rPr>
        <w:t xml:space="preserve"> ) – </w:t>
      </w:r>
      <w:r>
        <w:rPr>
          <w:rFonts w:hint="cs"/>
          <w:b/>
          <w:bCs/>
          <w:sz w:val="32"/>
          <w:szCs w:val="32"/>
          <w:rtl/>
          <w:lang w:bidi="ar-JO"/>
        </w:rPr>
        <w:t>هكذا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اصبحت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البروتستانتينيه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عقيدة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جديده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تمجد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وتدعو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لمساعدتهم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كيان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 –</w:t>
      </w:r>
    </w:p>
    <w:p w:rsidR="00266A50" w:rsidRDefault="00266A50" w:rsidP="00374175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****</w:t>
      </w:r>
    </w:p>
    <w:p w:rsidR="00266A50" w:rsidRDefault="00266A50" w:rsidP="0007079A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( 5 ) </w:t>
      </w:r>
      <w:r>
        <w:rPr>
          <w:rFonts w:hint="cs"/>
          <w:b/>
          <w:bCs/>
          <w:sz w:val="32"/>
          <w:szCs w:val="32"/>
          <w:rtl/>
          <w:lang w:bidi="ar-JO"/>
        </w:rPr>
        <w:t>انتشرت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البرتستانتيه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انجلترا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1536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هنري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الثامن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وقويت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ابنه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ادوارد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السادس</w:t>
      </w:r>
      <w:r>
        <w:rPr>
          <w:b/>
          <w:bCs/>
          <w:sz w:val="32"/>
          <w:szCs w:val="32"/>
          <w:rtl/>
          <w:lang w:bidi="ar-JO"/>
        </w:rPr>
        <w:t xml:space="preserve">  ,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انتشرت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فصار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الانجليز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خاصة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والاروبيون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يقدسون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ظهرت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تدعو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وطن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وجد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الفرصة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السانحه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للاتجاه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انجلترا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ليقيموا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امجادهم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ونفوذهم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والغريب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مارتن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لوثر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مؤسس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ادرك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خطأ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انطلت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فتبرأ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مزاعمه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وكتب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كتابه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يتعلق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واكاذيبهم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احدا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يلتفت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قد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ملوا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وتعبوا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تسلط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الكنيسه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وشربوا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المقلب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بهدوء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انقسمت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اوروبا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قسمين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نتيجة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الانقسام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الديني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الجديد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المسيحيين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قسم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تمثله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تمثله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فرنسا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وايطاليا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واسبانيا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الكاثوليك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ودارت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الطرفين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استمرت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سنوات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طويله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</w:p>
    <w:p w:rsidR="00266A50" w:rsidRDefault="00266A50" w:rsidP="00E565D4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***** </w:t>
      </w:r>
    </w:p>
    <w:p w:rsidR="00266A50" w:rsidRDefault="00266A50" w:rsidP="0017600E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( 6 ) </w:t>
      </w:r>
      <w:r>
        <w:rPr>
          <w:rFonts w:hint="cs"/>
          <w:b/>
          <w:bCs/>
          <w:sz w:val="32"/>
          <w:szCs w:val="32"/>
          <w:rtl/>
          <w:lang w:bidi="ar-JO"/>
        </w:rPr>
        <w:t>عندما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اكتشفت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وجد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مسرحا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واسعا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فاتجه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والبروتستانت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حدثت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ايضا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متكرره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والكاثوليك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واستقرت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النسب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يلي</w:t>
      </w:r>
      <w:r>
        <w:rPr>
          <w:b/>
          <w:bCs/>
          <w:sz w:val="32"/>
          <w:szCs w:val="32"/>
          <w:rtl/>
          <w:lang w:bidi="ar-JO"/>
        </w:rPr>
        <w:t xml:space="preserve"> :</w:t>
      </w:r>
    </w:p>
    <w:p w:rsidR="00266A50" w:rsidRDefault="00266A50" w:rsidP="0017600E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نسبة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65%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السكان</w:t>
      </w:r>
      <w:r>
        <w:rPr>
          <w:b/>
          <w:bCs/>
          <w:sz w:val="32"/>
          <w:szCs w:val="32"/>
          <w:rtl/>
          <w:lang w:bidi="ar-JO"/>
        </w:rPr>
        <w:t xml:space="preserve"> , 30 % </w:t>
      </w:r>
      <w:r>
        <w:rPr>
          <w:rFonts w:hint="cs"/>
          <w:b/>
          <w:bCs/>
          <w:sz w:val="32"/>
          <w:szCs w:val="32"/>
          <w:rtl/>
          <w:lang w:bidi="ar-JO"/>
        </w:rPr>
        <w:t>كاثوليك</w:t>
      </w:r>
      <w:r>
        <w:rPr>
          <w:b/>
          <w:bCs/>
          <w:sz w:val="32"/>
          <w:szCs w:val="32"/>
          <w:rtl/>
          <w:lang w:bidi="ar-JO"/>
        </w:rPr>
        <w:t xml:space="preserve"> , 5 % </w:t>
      </w:r>
      <w:r>
        <w:rPr>
          <w:rFonts w:hint="cs"/>
          <w:b/>
          <w:bCs/>
          <w:sz w:val="32"/>
          <w:szCs w:val="32"/>
          <w:rtl/>
          <w:lang w:bidi="ar-JO"/>
        </w:rPr>
        <w:t>طوائف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وديانات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اخرى</w:t>
      </w:r>
    </w:p>
    <w:p w:rsidR="00266A50" w:rsidRDefault="00266A50" w:rsidP="0007079A">
      <w:pPr>
        <w:jc w:val="right"/>
        <w:rPr>
          <w:b/>
          <w:bCs/>
          <w:sz w:val="32"/>
          <w:szCs w:val="32"/>
          <w:lang w:bidi="ar-JO"/>
        </w:rPr>
      </w:pPr>
      <w:r w:rsidRPr="00C40050">
        <w:rPr>
          <w:rFonts w:hint="cs"/>
          <w:b/>
          <w:bCs/>
          <w:sz w:val="32"/>
          <w:szCs w:val="32"/>
          <w:rtl/>
          <w:lang w:bidi="ar-JO"/>
        </w:rPr>
        <w:t>اصبح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التركيز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اعتنقت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اكتشافها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b/>
          <w:bCs/>
          <w:sz w:val="32"/>
          <w:szCs w:val="32"/>
          <w:rtl/>
          <w:lang w:bidi="ar-JO"/>
        </w:rPr>
        <w:t xml:space="preserve">,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واخذ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والنصرانية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الصهيونيه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يقيمون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الجمعيات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والتنظيمات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داخل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امريكا</w:t>
      </w:r>
      <w:r w:rsidRPr="00C40050">
        <w:rPr>
          <w:b/>
          <w:bCs/>
          <w:sz w:val="32"/>
          <w:szCs w:val="32"/>
          <w:rtl/>
          <w:lang w:bidi="ar-JO"/>
        </w:rPr>
        <w:t xml:space="preserve"> ,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وفي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المانيا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وبريطانيا</w:t>
      </w:r>
      <w:r w:rsidRPr="00C40050">
        <w:rPr>
          <w:b/>
          <w:bCs/>
          <w:sz w:val="32"/>
          <w:szCs w:val="32"/>
          <w:rtl/>
          <w:lang w:bidi="ar-JO"/>
        </w:rPr>
        <w:t xml:space="preserve"> , 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واخذت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امريكا</w:t>
      </w:r>
      <w:r w:rsidRPr="00C40050">
        <w:rPr>
          <w:b/>
          <w:bCs/>
          <w:sz w:val="32"/>
          <w:szCs w:val="32"/>
          <w:rtl/>
          <w:lang w:bidi="ar-JO"/>
        </w:rPr>
        <w:t xml:space="preserve"> 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وبريطانيا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تسعيان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لاقامة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وطن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قومي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لليهود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في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فلسطين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>.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سعى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الصهاينة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عند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السلطان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العثماني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عبد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الحميد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الثاني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1896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حين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ارسل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هر</w:t>
      </w:r>
      <w:r>
        <w:rPr>
          <w:rFonts w:hint="cs"/>
          <w:b/>
          <w:bCs/>
          <w:sz w:val="32"/>
          <w:szCs w:val="32"/>
          <w:rtl/>
          <w:lang w:bidi="ar-JO"/>
        </w:rPr>
        <w:t>ت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زل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اليه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ascii="Arial" w:hAnsi="Arial"/>
          <w:b/>
          <w:bCs/>
          <w:color w:val="000000"/>
          <w:sz w:val="32"/>
          <w:szCs w:val="32"/>
          <w:rtl/>
        </w:rPr>
        <w:t xml:space="preserve">يعرض عليه قرضًا من اليهود يبلغ عشرين مليون جنيه إسترليني، في مقابل تشجيع الهجرة اليهودية إلى فلسطين، ومَنْح اليهود قطعة أرض </w:t>
      </w:r>
      <w:r>
        <w:rPr>
          <w:rFonts w:ascii="Arial" w:hAnsi="Arial"/>
          <w:b/>
          <w:bCs/>
          <w:color w:val="000000"/>
          <w:sz w:val="32"/>
          <w:szCs w:val="32"/>
          <w:rtl/>
        </w:rPr>
        <w:t xml:space="preserve">يقيمون عليها حكما ذاتيا , الا ان هذا الطلب قد  رفض . ثم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سعى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الرئيس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الامريكي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روزفلت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عام</w:t>
      </w:r>
      <w:r w:rsidRPr="00C40050">
        <w:rPr>
          <w:b/>
          <w:bCs/>
          <w:sz w:val="32"/>
          <w:szCs w:val="32"/>
          <w:rtl/>
          <w:lang w:bidi="ar-JO"/>
        </w:rPr>
        <w:t xml:space="preserve"> 1945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لاقناع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الملك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عبد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العزيز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ملك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السعوديه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قائلا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 xml:space="preserve">: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اليهود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مساكين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قد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اضطهدتهم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النازيه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</w:t>
      </w:r>
      <w:r>
        <w:rPr>
          <w:rFonts w:hint="cs"/>
          <w:b/>
          <w:bCs/>
          <w:sz w:val="32"/>
          <w:szCs w:val="32"/>
          <w:rtl/>
          <w:lang w:bidi="ar-JO"/>
        </w:rPr>
        <w:t>عذبتهم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فطلب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السماح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بالهجرات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فيها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لكن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الملك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السعودي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بحنكة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البدوي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وذكاء</w:t>
      </w:r>
      <w:r>
        <w:rPr>
          <w:rFonts w:hint="cs"/>
          <w:b/>
          <w:bCs/>
          <w:sz w:val="32"/>
          <w:szCs w:val="32"/>
          <w:rtl/>
          <w:lang w:bidi="ar-JO"/>
        </w:rPr>
        <w:t>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فطري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اجابه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بقوله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b/>
          <w:bCs/>
          <w:sz w:val="32"/>
          <w:szCs w:val="32"/>
          <w:rtl/>
          <w:lang w:bidi="ar-JO"/>
        </w:rPr>
        <w:t>: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لماذا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لا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يعطيهم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عذبهم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قطعة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من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ارضه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؟؟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ثم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سعى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ايضا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تش</w:t>
      </w:r>
      <w:r>
        <w:rPr>
          <w:rFonts w:hint="cs"/>
          <w:b/>
          <w:bCs/>
          <w:sz w:val="32"/>
          <w:szCs w:val="32"/>
          <w:rtl/>
          <w:lang w:bidi="ar-JO"/>
        </w:rPr>
        <w:t>ر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تشل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وزراء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بنفس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المسعى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لدى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عبد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العزيز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طلبه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rFonts w:hint="cs"/>
          <w:b/>
          <w:bCs/>
          <w:sz w:val="32"/>
          <w:szCs w:val="32"/>
          <w:rtl/>
          <w:lang w:bidi="ar-JO"/>
        </w:rPr>
        <w:t>رفض</w:t>
      </w:r>
      <w:r w:rsidRPr="00C40050"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أيضا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 w:rsidRPr="00C40050">
        <w:rPr>
          <w:b/>
          <w:bCs/>
          <w:sz w:val="32"/>
          <w:szCs w:val="32"/>
          <w:rtl/>
          <w:lang w:bidi="ar-JO"/>
        </w:rPr>
        <w:t xml:space="preserve">--- </w:t>
      </w:r>
    </w:p>
    <w:p w:rsidR="00266A50" w:rsidRPr="00C40050" w:rsidRDefault="00266A50" w:rsidP="0007079A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*****</w:t>
      </w:r>
    </w:p>
    <w:p w:rsidR="00266A50" w:rsidRDefault="00266A50" w:rsidP="00374175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( 7 )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1895 </w:t>
      </w:r>
      <w:r>
        <w:rPr>
          <w:rFonts w:hint="cs"/>
          <w:b/>
          <w:bCs/>
          <w:sz w:val="32"/>
          <w:szCs w:val="32"/>
          <w:rtl/>
          <w:lang w:bidi="ar-JO"/>
        </w:rPr>
        <w:t>ظهر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للصحفي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المجري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العلماني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هرتزل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كتاب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بعنوان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الدولة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اليهوديه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وضع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برنامجا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دولة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مكان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وعقد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المؤتمر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مدينة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بسويسرا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 1897 ,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اقترح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هرتزل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اماكن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غير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مثل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اوغندا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الارجنتين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اكثر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حماسا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حتى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ينزل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 --- </w:t>
      </w:r>
    </w:p>
    <w:p w:rsidR="00266A50" w:rsidRDefault="00266A50" w:rsidP="0007079A">
      <w:pPr>
        <w:jc w:val="right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1917 </w:t>
      </w:r>
      <w:r>
        <w:rPr>
          <w:rFonts w:hint="cs"/>
          <w:b/>
          <w:bCs/>
          <w:sz w:val="32"/>
          <w:szCs w:val="32"/>
          <w:rtl/>
          <w:lang w:bidi="ar-JO"/>
        </w:rPr>
        <w:t>قامت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باعطاء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وطن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سمي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بوعد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بلفور</w:t>
      </w:r>
      <w:r>
        <w:rPr>
          <w:b/>
          <w:bCs/>
          <w:sz w:val="32"/>
          <w:szCs w:val="32"/>
          <w:rtl/>
          <w:lang w:bidi="ar-JO"/>
        </w:rPr>
        <w:t xml:space="preserve">"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نسبة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وزير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الخارجيه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البريطاني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آنذاك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متخلين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وعودهم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وقفوا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خلال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ابناء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الاتراك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العثمانيين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الفرنسيين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لجأوا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لتقسيم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جاعلين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الانتداب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البريطاني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تمهيدا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لتحويلها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وطن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قومي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تحقيقا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بلفور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فازدادت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الهجرات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سمعهم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وبصرهم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1948 </w:t>
      </w:r>
      <w:r>
        <w:rPr>
          <w:rFonts w:hint="cs"/>
          <w:b/>
          <w:bCs/>
          <w:sz w:val="32"/>
          <w:szCs w:val="32"/>
          <w:rtl/>
          <w:lang w:bidi="ar-JO"/>
        </w:rPr>
        <w:t>تخلوا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انتدابهم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ورحلوا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عنها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ليتركوا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الساحة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مفتوحة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خلفوه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عتاد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وبما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قاموابه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تدريبات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للشبيبه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وكندا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ومنها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الفيلق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جعلوه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يشترك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الثانية</w:t>
      </w:r>
      <w:r>
        <w:rPr>
          <w:b/>
          <w:bCs/>
          <w:sz w:val="32"/>
          <w:szCs w:val="32"/>
          <w:rtl/>
          <w:lang w:bidi="ar-JO"/>
        </w:rPr>
        <w:t xml:space="preserve"> .  </w:t>
      </w:r>
      <w:r>
        <w:rPr>
          <w:rFonts w:hint="cs"/>
          <w:b/>
          <w:bCs/>
          <w:sz w:val="32"/>
          <w:szCs w:val="32"/>
          <w:rtl/>
          <w:lang w:bidi="ar-JO"/>
        </w:rPr>
        <w:t>واعلن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قيام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15 </w:t>
      </w:r>
      <w:r>
        <w:rPr>
          <w:rFonts w:hint="cs"/>
          <w:b/>
          <w:bCs/>
          <w:sz w:val="32"/>
          <w:szCs w:val="32"/>
          <w:rtl/>
          <w:lang w:bidi="ar-JO"/>
        </w:rPr>
        <w:t>أيار</w:t>
      </w:r>
      <w:r>
        <w:rPr>
          <w:b/>
          <w:bCs/>
          <w:sz w:val="32"/>
          <w:szCs w:val="32"/>
          <w:rtl/>
          <w:lang w:bidi="ar-JO"/>
        </w:rPr>
        <w:t xml:space="preserve"> 1948 , 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اعترفت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بقيامها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11 </w:t>
      </w:r>
      <w:r>
        <w:rPr>
          <w:rFonts w:hint="cs"/>
          <w:b/>
          <w:bCs/>
          <w:sz w:val="32"/>
          <w:szCs w:val="32"/>
          <w:rtl/>
          <w:lang w:bidi="ar-JO"/>
        </w:rPr>
        <w:t>دقيقه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اعلانها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يدل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مدبرا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اعترف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الاتحاد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السوفييتي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التالي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مؤامره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عالميه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دبرها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النصرانية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والمسلمين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07079A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****</w:t>
      </w:r>
    </w:p>
    <w:p w:rsidR="00266A50" w:rsidRDefault="00266A50" w:rsidP="0007079A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( 8 ) </w:t>
      </w:r>
      <w:r>
        <w:rPr>
          <w:rFonts w:hint="cs"/>
          <w:b/>
          <w:bCs/>
          <w:sz w:val="32"/>
          <w:szCs w:val="32"/>
          <w:rtl/>
          <w:lang w:bidi="ar-JO"/>
        </w:rPr>
        <w:t>حاولت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سبع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الدول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جزئتها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اتفاقية</w:t>
      </w:r>
      <w:r>
        <w:rPr>
          <w:b/>
          <w:bCs/>
          <w:sz w:val="32"/>
          <w:szCs w:val="32"/>
          <w:rtl/>
          <w:lang w:bidi="ar-JO"/>
        </w:rPr>
        <w:t xml:space="preserve">" </w:t>
      </w:r>
      <w:r>
        <w:rPr>
          <w:rFonts w:hint="cs"/>
          <w:b/>
          <w:bCs/>
          <w:sz w:val="32"/>
          <w:szCs w:val="32"/>
          <w:rtl/>
          <w:lang w:bidi="ar-JO"/>
        </w:rPr>
        <w:t>سايكس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بيكو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حاولوا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انقاذ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بدخول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جيوشهم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المعركه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 , </w:t>
      </w:r>
      <w:r>
        <w:rPr>
          <w:rFonts w:hint="cs"/>
          <w:b/>
          <w:bCs/>
          <w:sz w:val="32"/>
          <w:szCs w:val="32"/>
          <w:rtl/>
          <w:lang w:bidi="ar-JO"/>
        </w:rPr>
        <w:t>ولكن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المؤامرة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اكبر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فقد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خرجوا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حديثا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الاستعمار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وكانت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تنقصهم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المعدات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العسكرية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والامكانيات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الاقتصاديه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ومع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استطاعوا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الابقاء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جزء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بالضفة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احتلالها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1967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زالت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الاحتلال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اراض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عربية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اخرى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وخاصة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1956 </w:t>
      </w:r>
      <w:r>
        <w:rPr>
          <w:rFonts w:hint="cs"/>
          <w:b/>
          <w:bCs/>
          <w:sz w:val="32"/>
          <w:szCs w:val="32"/>
          <w:rtl/>
          <w:lang w:bidi="ar-JO"/>
        </w:rPr>
        <w:t>حين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وفرنسا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مصر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تستكل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استيعاب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الاسلحة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حصلت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الاتحاد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السوفييتي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طريق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تشيكوسلوفاكيا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حرب</w:t>
      </w:r>
      <w:r>
        <w:rPr>
          <w:b/>
          <w:bCs/>
          <w:sz w:val="32"/>
          <w:szCs w:val="32"/>
          <w:rtl/>
          <w:lang w:bidi="ar-JO"/>
        </w:rPr>
        <w:t xml:space="preserve"> 1967 </w:t>
      </w:r>
      <w:r>
        <w:rPr>
          <w:rFonts w:hint="cs"/>
          <w:b/>
          <w:bCs/>
          <w:sz w:val="32"/>
          <w:szCs w:val="32"/>
          <w:rtl/>
          <w:lang w:bidi="ar-JO"/>
        </w:rPr>
        <w:t>حين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اقدمت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مستغلة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انشغال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الجيش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المصري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باليمن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1973 </w:t>
      </w:r>
      <w:r>
        <w:rPr>
          <w:rFonts w:hint="cs"/>
          <w:b/>
          <w:bCs/>
          <w:sz w:val="32"/>
          <w:szCs w:val="32"/>
          <w:rtl/>
          <w:lang w:bidi="ar-JO"/>
        </w:rPr>
        <w:t>حين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حاول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استعادة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الاراضي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احتلت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1967 ,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انتصروا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اجهضت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الانتصارات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وقام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كيسنجر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اصل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الماني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بدور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كبير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باتفاقيات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كامب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ديفيد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وضعت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القضية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الفلسطينية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1982 , </w:t>
      </w:r>
      <w:r>
        <w:rPr>
          <w:rFonts w:hint="cs"/>
          <w:b/>
          <w:bCs/>
          <w:sz w:val="32"/>
          <w:szCs w:val="32"/>
          <w:rtl/>
          <w:lang w:bidi="ar-JO"/>
        </w:rPr>
        <w:t>حين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وقفت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المقاومة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الفلسطينية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وحيدة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الساحه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تقاوم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العدوان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لبنان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اجبرت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المقاومة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مغادرة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مواقعها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لبنان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الدعم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وخاصة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يجعل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الكفة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دائما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تميل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لصالح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الصهاينه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يعفي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مسؤوليتهم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الاستعداد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والتخطيط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السليم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لتحرير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طليعتها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المسجد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الاقصى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وسائر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المقدسات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الاسلاميه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والمسيحيه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07079A">
      <w:pPr>
        <w:jc w:val="right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1966 </w:t>
      </w:r>
      <w:r>
        <w:rPr>
          <w:rFonts w:hint="cs"/>
          <w:b/>
          <w:bCs/>
          <w:sz w:val="32"/>
          <w:szCs w:val="32"/>
          <w:rtl/>
          <w:lang w:bidi="ar-JO"/>
        </w:rPr>
        <w:t>قام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البابا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الضغط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والصهيوني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بتبرئة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قامت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فرنسا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بمساعة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الكيان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بانشاء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المفاعل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النووي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الاسرائيلي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عام</w:t>
      </w:r>
      <w:r>
        <w:rPr>
          <w:b/>
          <w:bCs/>
          <w:sz w:val="32"/>
          <w:szCs w:val="32"/>
          <w:rtl/>
          <w:lang w:bidi="ar-JO"/>
        </w:rPr>
        <w:t xml:space="preserve"> 1958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ديمونه</w:t>
      </w:r>
      <w:r>
        <w:rPr>
          <w:b/>
          <w:bCs/>
          <w:sz w:val="32"/>
          <w:szCs w:val="32"/>
          <w:rtl/>
          <w:lang w:bidi="ar-JO"/>
        </w:rPr>
        <w:t xml:space="preserve"> –</w:t>
      </w:r>
    </w:p>
    <w:p w:rsidR="00266A50" w:rsidRDefault="00266A50" w:rsidP="0007079A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*****</w:t>
      </w:r>
    </w:p>
    <w:p w:rsidR="00266A50" w:rsidRDefault="00266A50" w:rsidP="00DE65E1">
      <w:pPr>
        <w:jc w:val="right"/>
        <w:rPr>
          <w:b/>
          <w:bCs/>
          <w:sz w:val="32"/>
          <w:szCs w:val="32"/>
          <w:rtl/>
          <w:lang w:bidi="ar-JO"/>
        </w:rPr>
      </w:pPr>
    </w:p>
    <w:p w:rsidR="00266A50" w:rsidRDefault="00266A50" w:rsidP="00220BAE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( 9 )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الملاحظ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رؤساء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عشرات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السنين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البروتستانت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باستثناء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جون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كينيدي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والذي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كاثوليكيا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راسل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جمال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عبد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الناصر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واخذ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يعطي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اذنا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صاغيه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الرساله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الشهيره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بعث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عبد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الناصر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قائلا</w:t>
      </w:r>
      <w:r>
        <w:rPr>
          <w:b/>
          <w:bCs/>
          <w:sz w:val="32"/>
          <w:szCs w:val="32"/>
          <w:rtl/>
          <w:lang w:bidi="ar-JO"/>
        </w:rPr>
        <w:t xml:space="preserve">  :  </w:t>
      </w:r>
      <w:r>
        <w:rPr>
          <w:rFonts w:hint="cs"/>
          <w:b/>
          <w:bCs/>
          <w:sz w:val="32"/>
          <w:szCs w:val="32"/>
          <w:rtl/>
          <w:lang w:bidi="ar-JO"/>
        </w:rPr>
        <w:t>لقد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اعطى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يملك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الانجليز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وعدا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يستحق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وطن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العربيه</w:t>
      </w:r>
      <w:r>
        <w:rPr>
          <w:b/>
          <w:bCs/>
          <w:sz w:val="32"/>
          <w:szCs w:val="32"/>
          <w:rtl/>
          <w:lang w:bidi="ar-JO"/>
        </w:rPr>
        <w:t xml:space="preserve"> )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اغتيل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كينيدي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اغتاله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يعدي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لي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هارفي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اوزوالد</w:t>
      </w:r>
      <w:r>
        <w:rPr>
          <w:b/>
          <w:bCs/>
          <w:sz w:val="32"/>
          <w:szCs w:val="32"/>
          <w:rtl/>
          <w:lang w:bidi="ar-JO"/>
        </w:rPr>
        <w:t xml:space="preserve"> " , 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قتل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اعتاله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ويدعى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جاكوب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روبنشتاين</w:t>
      </w:r>
      <w:r>
        <w:rPr>
          <w:b/>
          <w:bCs/>
          <w:sz w:val="32"/>
          <w:szCs w:val="32"/>
          <w:rtl/>
          <w:lang w:bidi="ar-JO"/>
        </w:rPr>
        <w:t xml:space="preserve"> " , </w:t>
      </w:r>
      <w:r>
        <w:rPr>
          <w:rFonts w:hint="cs"/>
          <w:b/>
          <w:bCs/>
          <w:sz w:val="32"/>
          <w:szCs w:val="32"/>
          <w:rtl/>
          <w:lang w:bidi="ar-JO"/>
        </w:rPr>
        <w:t>وظلت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الجريمة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متاهة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واجتهادات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حتى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اليوم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؟؟؟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220BAE">
      <w:pPr>
        <w:jc w:val="right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لكن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قويت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شوكة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الولايات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المتحده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وضعت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ثقلها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هناك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اعقاب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الثانيه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بعد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كانت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قوتها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وتاثيرها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بريطانيا</w:t>
      </w:r>
      <w:r>
        <w:rPr>
          <w:b/>
          <w:bCs/>
          <w:sz w:val="32"/>
          <w:szCs w:val="32"/>
          <w:rtl/>
          <w:lang w:bidi="ar-JO"/>
        </w:rPr>
        <w:t xml:space="preserve">  ,  </w:t>
      </w:r>
      <w:r>
        <w:rPr>
          <w:rFonts w:hint="cs"/>
          <w:b/>
          <w:bCs/>
          <w:sz w:val="32"/>
          <w:szCs w:val="32"/>
          <w:rtl/>
          <w:lang w:bidi="ar-JO"/>
        </w:rPr>
        <w:t>حيث</w:t>
      </w:r>
      <w:r>
        <w:rPr>
          <w:b/>
          <w:bCs/>
          <w:sz w:val="32"/>
          <w:szCs w:val="32"/>
          <w:rtl/>
          <w:lang w:bidi="ar-JO"/>
        </w:rPr>
        <w:t xml:space="preserve"> ( </w:t>
      </w:r>
      <w:r>
        <w:rPr>
          <w:rFonts w:hint="cs"/>
          <w:b/>
          <w:bCs/>
          <w:sz w:val="32"/>
          <w:szCs w:val="32"/>
          <w:rtl/>
          <w:lang w:bidi="ar-JO"/>
        </w:rPr>
        <w:t>اصبحت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القوة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العظمى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الاولى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 ) , </w:t>
      </w:r>
      <w:r>
        <w:rPr>
          <w:rFonts w:hint="cs"/>
          <w:b/>
          <w:bCs/>
          <w:sz w:val="32"/>
          <w:szCs w:val="32"/>
          <w:rtl/>
          <w:lang w:bidi="ar-JO"/>
        </w:rPr>
        <w:t>تغلل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امريكا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خلال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انشاء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البنوك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والشركات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العملاقه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والسيطره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وسائل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الاعلام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ثم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الجمعيات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والمؤسسات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راسها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منظمة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الايباك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واصبح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النفوذ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يملك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السيطره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الكاملة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القرار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الامور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تضاف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العقيدة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المسيحية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تشكل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التاييد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الواسع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يتزحزح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لاسرائيل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يتورعون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استعمال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الوسائل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الاخلاقيه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والااخلاقيه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لتحقيق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اهدافهم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مثل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الابتزاز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والرشاوي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والجنس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وغيرها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راينا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فعلوه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كلينتون</w:t>
      </w:r>
      <w:r>
        <w:rPr>
          <w:b/>
          <w:bCs/>
          <w:sz w:val="32"/>
          <w:szCs w:val="32"/>
          <w:rtl/>
          <w:lang w:bidi="ar-JO"/>
        </w:rPr>
        <w:t xml:space="preserve"> "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خلال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الفضيحة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الجنسية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اعظم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اصبح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الكونجرس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صهيونيا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اكثر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انفسهم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واصبح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رؤساء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الوزارات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الاسرائيليين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يلقون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خطبهم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الكونجرس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وكانهم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يلقونها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الكنيست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الاسرائيلي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ويلاقون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التصفيق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والحماس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والتأييد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اكثر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يلاقيه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الرئيس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نفسه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واصبح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القرار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الامريكي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وخاصة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يخص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السياسة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الخارجيه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اسرائيل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توجه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الكونجرس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تشاء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</w:p>
    <w:p w:rsidR="00266A50" w:rsidRDefault="00266A50" w:rsidP="00FF62F0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****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Default="00266A50" w:rsidP="00220BAE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( 10 )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معرفة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النفود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القوة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المؤيده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يجب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يكون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دافعا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ومحركا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والاسلاميه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لتحرير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مقدمتها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المقدسات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الاسلامية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والمسيحيه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راسها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المسجد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الاقصى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وكنيسة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القيامه</w:t>
      </w:r>
      <w:r>
        <w:rPr>
          <w:b/>
          <w:bCs/>
          <w:sz w:val="32"/>
          <w:szCs w:val="32"/>
          <w:rtl/>
          <w:lang w:bidi="ar-JO"/>
        </w:rPr>
        <w:t xml:space="preserve"> ,  </w:t>
      </w:r>
      <w:r>
        <w:rPr>
          <w:rFonts w:hint="cs"/>
          <w:b/>
          <w:bCs/>
          <w:sz w:val="32"/>
          <w:szCs w:val="32"/>
          <w:rtl/>
          <w:lang w:bidi="ar-JO"/>
        </w:rPr>
        <w:t>والذي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يمهد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الصهاينة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لهدم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الاقصى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واقامة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الهيكل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المزعوم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انقاضه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التعويل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الولايات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المتحده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لحل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المشكلة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واعطاء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الشعب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الفلسطيني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حقوقه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هو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درب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فكيف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للعاشق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الولهان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تتخلى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اوامر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عشيقه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اجل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عيون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الغرباء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p w:rsidR="00266A50" w:rsidRPr="00875860" w:rsidRDefault="00266A50" w:rsidP="0092189B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يملك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والمسلمون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الامكانيات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البشريه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والاقنصاديه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والجيوسياسيه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لو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استثمروه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بالطرق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السليمه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لاستطاعوا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الوقوف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بحزم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وجه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وراءها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ولاستطاعوا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الحصول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حقوقهم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المنهوبه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المغتصبه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ولامكنهم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حفظ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مقدساتهم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التدنيس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ورد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الاعتبار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لكرامتهم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الممتهنه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لقد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عاش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العرب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والمسلمين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وسلام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فترات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طويله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الزمن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ولاقوا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كل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الترحيب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وعوملوا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كمواطنين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ووصلوا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مناصب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عليا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الدوله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العكس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لاقوه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معاملة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سيئه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العالم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الغربي</w:t>
      </w:r>
      <w:r>
        <w:rPr>
          <w:b/>
          <w:bCs/>
          <w:sz w:val="32"/>
          <w:szCs w:val="32"/>
          <w:rtl/>
          <w:lang w:bidi="ar-JO"/>
        </w:rPr>
        <w:t xml:space="preserve">  , </w:t>
      </w:r>
      <w:r>
        <w:rPr>
          <w:rFonts w:hint="cs"/>
          <w:b/>
          <w:bCs/>
          <w:sz w:val="32"/>
          <w:szCs w:val="32"/>
          <w:rtl/>
          <w:lang w:bidi="ar-JO"/>
        </w:rPr>
        <w:t>فنحن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لسنا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اليهودية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كديانه</w:t>
      </w:r>
      <w:r>
        <w:rPr>
          <w:b/>
          <w:bCs/>
          <w:sz w:val="32"/>
          <w:szCs w:val="32"/>
          <w:rtl/>
          <w:lang w:bidi="ar-JO"/>
        </w:rPr>
        <w:t xml:space="preserve"> , </w:t>
      </w:r>
      <w:r>
        <w:rPr>
          <w:rFonts w:hint="cs"/>
          <w:b/>
          <w:bCs/>
          <w:sz w:val="32"/>
          <w:szCs w:val="32"/>
          <w:rtl/>
          <w:lang w:bidi="ar-JO"/>
        </w:rPr>
        <w:t>ولكننا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ضد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الصهيونية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التي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احتلت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ارضنا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فلسطين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وتهيمن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على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المنطقة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بقوة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السلاح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وبالدعم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الغربي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لها</w:t>
      </w:r>
      <w:r>
        <w:rPr>
          <w:b/>
          <w:bCs/>
          <w:sz w:val="32"/>
          <w:szCs w:val="32"/>
          <w:rtl/>
          <w:lang w:bidi="ar-JO"/>
        </w:rPr>
        <w:t xml:space="preserve"> .  </w:t>
      </w:r>
      <w:r>
        <w:rPr>
          <w:rFonts w:hint="cs"/>
          <w:b/>
          <w:bCs/>
          <w:sz w:val="32"/>
          <w:szCs w:val="32"/>
          <w:rtl/>
          <w:lang w:bidi="ar-JO"/>
        </w:rPr>
        <w:t>هذا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السرطان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الذي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يتوسع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وينخر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في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جسم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الامة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يجب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بتره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؟؟</w:t>
      </w:r>
      <w:r>
        <w:rPr>
          <w:b/>
          <w:bCs/>
          <w:sz w:val="32"/>
          <w:szCs w:val="32"/>
          <w:rtl/>
          <w:lang w:bidi="ar-JO"/>
        </w:rPr>
        <w:t xml:space="preserve"> </w:t>
      </w:r>
    </w:p>
    <w:sectPr w:rsidR="00266A50" w:rsidRPr="00875860" w:rsidSect="004278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860"/>
    <w:rsid w:val="0007079A"/>
    <w:rsid w:val="000F4A6B"/>
    <w:rsid w:val="0010368E"/>
    <w:rsid w:val="00132A6F"/>
    <w:rsid w:val="0015612B"/>
    <w:rsid w:val="0017600E"/>
    <w:rsid w:val="001851B2"/>
    <w:rsid w:val="002163C1"/>
    <w:rsid w:val="00220BAE"/>
    <w:rsid w:val="00266A50"/>
    <w:rsid w:val="0035592B"/>
    <w:rsid w:val="00371032"/>
    <w:rsid w:val="00374175"/>
    <w:rsid w:val="00410AC5"/>
    <w:rsid w:val="00427895"/>
    <w:rsid w:val="00483F3E"/>
    <w:rsid w:val="004E27A8"/>
    <w:rsid w:val="00507B18"/>
    <w:rsid w:val="00565A83"/>
    <w:rsid w:val="005919CA"/>
    <w:rsid w:val="005A7CD3"/>
    <w:rsid w:val="00627C76"/>
    <w:rsid w:val="00636811"/>
    <w:rsid w:val="00663BA5"/>
    <w:rsid w:val="00671300"/>
    <w:rsid w:val="006C2AB1"/>
    <w:rsid w:val="00723EAD"/>
    <w:rsid w:val="00760FE8"/>
    <w:rsid w:val="0076706F"/>
    <w:rsid w:val="007B078E"/>
    <w:rsid w:val="00803431"/>
    <w:rsid w:val="0082618F"/>
    <w:rsid w:val="008441ED"/>
    <w:rsid w:val="00875860"/>
    <w:rsid w:val="00884910"/>
    <w:rsid w:val="0092189B"/>
    <w:rsid w:val="009274F5"/>
    <w:rsid w:val="0092791F"/>
    <w:rsid w:val="0094186F"/>
    <w:rsid w:val="0095195B"/>
    <w:rsid w:val="009678E2"/>
    <w:rsid w:val="00A70992"/>
    <w:rsid w:val="00AB43DB"/>
    <w:rsid w:val="00AF38D7"/>
    <w:rsid w:val="00B257D5"/>
    <w:rsid w:val="00B73536"/>
    <w:rsid w:val="00B9411E"/>
    <w:rsid w:val="00BA2D62"/>
    <w:rsid w:val="00C00A3A"/>
    <w:rsid w:val="00C13127"/>
    <w:rsid w:val="00C40050"/>
    <w:rsid w:val="00CD5711"/>
    <w:rsid w:val="00D2392D"/>
    <w:rsid w:val="00D30ABA"/>
    <w:rsid w:val="00D859B8"/>
    <w:rsid w:val="00DE65E1"/>
    <w:rsid w:val="00E565D4"/>
    <w:rsid w:val="00E75431"/>
    <w:rsid w:val="00EC028F"/>
    <w:rsid w:val="00F4531D"/>
    <w:rsid w:val="00F61553"/>
    <w:rsid w:val="00F746EF"/>
    <w:rsid w:val="00FC15BC"/>
    <w:rsid w:val="00FF6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89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8</Pages>
  <Words>2173</Words>
  <Characters>12391</Characters>
  <Application>Microsoft Office Outlook</Application>
  <DocSecurity>0</DocSecurity>
  <Lines>0</Lines>
  <Paragraphs>0</Paragraphs>
  <ScaleCrop>false</ScaleCrop>
  <Company>Cisco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الحب الاعمى</dc:title>
  <dc:subject/>
  <dc:creator>Nawaf Haj Ali</dc:creator>
  <cp:keywords/>
  <dc:description/>
  <cp:lastModifiedBy>Nawaf Haj Ali</cp:lastModifiedBy>
  <cp:revision>2</cp:revision>
  <cp:lastPrinted>2014-04-24T08:02:00Z</cp:lastPrinted>
  <dcterms:created xsi:type="dcterms:W3CDTF">2014-04-24T08:06:00Z</dcterms:created>
  <dcterms:modified xsi:type="dcterms:W3CDTF">2014-04-24T08:06:00Z</dcterms:modified>
</cp:coreProperties>
</file>